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9F0F6" w14:textId="39E9B6E9" w:rsidR="00164D14" w:rsidRPr="00705646" w:rsidRDefault="00164D14" w:rsidP="00164D14">
      <w:pPr>
        <w:pStyle w:val="Kop1"/>
        <w:rPr>
          <w:rFonts w:asciiTheme="majorHAnsi" w:hAnsiTheme="majorHAnsi" w:cstheme="majorHAnsi"/>
          <w:color w:val="auto"/>
          <w:sz w:val="28"/>
          <w:szCs w:val="28"/>
        </w:rPr>
      </w:pPr>
      <w:r w:rsidRPr="00705646">
        <w:rPr>
          <w:rFonts w:asciiTheme="majorHAnsi" w:hAnsiTheme="majorHAnsi" w:cstheme="majorHAnsi"/>
          <w:color w:val="auto"/>
          <w:sz w:val="28"/>
          <w:szCs w:val="28"/>
        </w:rPr>
        <w:t xml:space="preserve">Bedrijfsrapportage </w:t>
      </w:r>
      <w:r w:rsidR="00444464">
        <w:rPr>
          <w:rFonts w:asciiTheme="majorHAnsi" w:hAnsiTheme="majorHAnsi" w:cstheme="majorHAnsi"/>
          <w:color w:val="auto"/>
          <w:sz w:val="28"/>
          <w:szCs w:val="28"/>
        </w:rPr>
        <w:t>eerste gesprek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73"/>
        <w:gridCol w:w="3013"/>
        <w:gridCol w:w="3014"/>
      </w:tblGrid>
      <w:tr w:rsidR="00C52D90" w:rsidRPr="00705646" w14:paraId="02255BCB" w14:textId="77777777" w:rsidTr="00CF4BD3">
        <w:tc>
          <w:tcPr>
            <w:tcW w:w="4673" w:type="dxa"/>
          </w:tcPr>
          <w:p w14:paraId="06EDD321" w14:textId="77777777" w:rsidR="00C52D90" w:rsidRPr="00705646" w:rsidRDefault="00C52D90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Naam bedrijf</w:t>
            </w:r>
          </w:p>
        </w:tc>
        <w:tc>
          <w:tcPr>
            <w:tcW w:w="6027" w:type="dxa"/>
            <w:gridSpan w:val="2"/>
          </w:tcPr>
          <w:p w14:paraId="6CC95095" w14:textId="77777777" w:rsidR="00C52D90" w:rsidRPr="00705646" w:rsidRDefault="00C52D90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</w:tr>
      <w:tr w:rsidR="00771FB5" w:rsidRPr="00705646" w14:paraId="3BA4631D" w14:textId="77777777" w:rsidTr="00CF4BD3">
        <w:tc>
          <w:tcPr>
            <w:tcW w:w="4673" w:type="dxa"/>
          </w:tcPr>
          <w:p w14:paraId="6E3F315E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Adres</w:t>
            </w:r>
          </w:p>
        </w:tc>
        <w:tc>
          <w:tcPr>
            <w:tcW w:w="6027" w:type="dxa"/>
            <w:gridSpan w:val="2"/>
          </w:tcPr>
          <w:p w14:paraId="0955CCF4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</w:tr>
      <w:tr w:rsidR="00771FB5" w:rsidRPr="00705646" w14:paraId="1021144D" w14:textId="77777777" w:rsidTr="00CF4BD3">
        <w:tc>
          <w:tcPr>
            <w:tcW w:w="4673" w:type="dxa"/>
          </w:tcPr>
          <w:p w14:paraId="2C7B2B66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Postcode + Plaatsnaam</w:t>
            </w:r>
          </w:p>
        </w:tc>
        <w:tc>
          <w:tcPr>
            <w:tcW w:w="6027" w:type="dxa"/>
            <w:gridSpan w:val="2"/>
          </w:tcPr>
          <w:p w14:paraId="0C3CB60F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</w:tr>
      <w:tr w:rsidR="00771FB5" w:rsidRPr="00705646" w14:paraId="1FCCD15B" w14:textId="77777777" w:rsidTr="00CF4BD3">
        <w:tc>
          <w:tcPr>
            <w:tcW w:w="4673" w:type="dxa"/>
          </w:tcPr>
          <w:p w14:paraId="60147FF3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Bouwjaar</w:t>
            </w:r>
          </w:p>
        </w:tc>
        <w:tc>
          <w:tcPr>
            <w:tcW w:w="6027" w:type="dxa"/>
            <w:gridSpan w:val="2"/>
          </w:tcPr>
          <w:p w14:paraId="0D7D6D0A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</w:tr>
      <w:tr w:rsidR="00771FB5" w:rsidRPr="00705646" w14:paraId="66950657" w14:textId="77777777" w:rsidTr="00CF4BD3">
        <w:tc>
          <w:tcPr>
            <w:tcW w:w="4673" w:type="dxa"/>
          </w:tcPr>
          <w:p w14:paraId="0F8856CB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Gebouwoppervlakte</w:t>
            </w:r>
          </w:p>
        </w:tc>
        <w:tc>
          <w:tcPr>
            <w:tcW w:w="6027" w:type="dxa"/>
            <w:gridSpan w:val="2"/>
          </w:tcPr>
          <w:p w14:paraId="7C766F34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</w:tr>
      <w:tr w:rsidR="00771FB5" w:rsidRPr="00705646" w14:paraId="0B6F15BA" w14:textId="77777777" w:rsidTr="00CF4BD3">
        <w:tc>
          <w:tcPr>
            <w:tcW w:w="4673" w:type="dxa"/>
          </w:tcPr>
          <w:p w14:paraId="7E211989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Gebruiksdoel</w:t>
            </w:r>
          </w:p>
        </w:tc>
        <w:tc>
          <w:tcPr>
            <w:tcW w:w="6027" w:type="dxa"/>
            <w:gridSpan w:val="2"/>
          </w:tcPr>
          <w:p w14:paraId="56DD861E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</w:tr>
      <w:tr w:rsidR="00771FB5" w:rsidRPr="00705646" w14:paraId="4A01ADD8" w14:textId="77777777" w:rsidTr="00CF4BD3">
        <w:tc>
          <w:tcPr>
            <w:tcW w:w="4673" w:type="dxa"/>
          </w:tcPr>
          <w:p w14:paraId="3FA13878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SBI</w:t>
            </w:r>
            <w:r w:rsidR="005553C9" w:rsidRPr="0070564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-</w:t>
            </w:r>
            <w:r w:rsidRPr="0070564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code en </w:t>
            </w:r>
            <w:r w:rsidR="00124E07" w:rsidRPr="0070564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omschrijving </w:t>
            </w:r>
            <w:r w:rsidRPr="0070564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categorie</w:t>
            </w:r>
          </w:p>
        </w:tc>
        <w:tc>
          <w:tcPr>
            <w:tcW w:w="6027" w:type="dxa"/>
            <w:gridSpan w:val="2"/>
          </w:tcPr>
          <w:p w14:paraId="27001A67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</w:tr>
      <w:tr w:rsidR="00771FB5" w:rsidRPr="00705646" w14:paraId="438B5F98" w14:textId="77777777" w:rsidTr="00CF4BD3">
        <w:tc>
          <w:tcPr>
            <w:tcW w:w="4673" w:type="dxa"/>
          </w:tcPr>
          <w:p w14:paraId="3D771BCC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Energielabel</w:t>
            </w:r>
          </w:p>
        </w:tc>
        <w:tc>
          <w:tcPr>
            <w:tcW w:w="6027" w:type="dxa"/>
            <w:gridSpan w:val="2"/>
          </w:tcPr>
          <w:p w14:paraId="1D724345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</w:tr>
      <w:tr w:rsidR="00771FB5" w:rsidRPr="00705646" w14:paraId="1FEB960C" w14:textId="77777777" w:rsidTr="00CF4BD3">
        <w:tc>
          <w:tcPr>
            <w:tcW w:w="4673" w:type="dxa"/>
          </w:tcPr>
          <w:p w14:paraId="54DF2688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Zonnepanelen op dak</w:t>
            </w:r>
          </w:p>
        </w:tc>
        <w:tc>
          <w:tcPr>
            <w:tcW w:w="6027" w:type="dxa"/>
            <w:gridSpan w:val="2"/>
          </w:tcPr>
          <w:p w14:paraId="0FD600DB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</w:tr>
      <w:tr w:rsidR="00771FB5" w:rsidRPr="00705646" w14:paraId="506182E2" w14:textId="77777777" w:rsidTr="00CF4BD3">
        <w:tc>
          <w:tcPr>
            <w:tcW w:w="4673" w:type="dxa"/>
          </w:tcPr>
          <w:p w14:paraId="2BE7FE96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Informatieplicht volgens schatting? </w:t>
            </w:r>
            <w:r w:rsidR="005553C9" w:rsidRPr="0070564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V</w:t>
            </w:r>
            <w:r w:rsidRPr="0070564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oldaan?</w:t>
            </w:r>
          </w:p>
        </w:tc>
        <w:tc>
          <w:tcPr>
            <w:tcW w:w="3013" w:type="dxa"/>
          </w:tcPr>
          <w:p w14:paraId="7E1E8B1E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Ja</w:t>
            </w:r>
          </w:p>
        </w:tc>
        <w:tc>
          <w:tcPr>
            <w:tcW w:w="3014" w:type="dxa"/>
          </w:tcPr>
          <w:p w14:paraId="74CBFACD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Nee</w:t>
            </w:r>
          </w:p>
        </w:tc>
      </w:tr>
      <w:tr w:rsidR="00771FB5" w:rsidRPr="00705646" w14:paraId="1C48EDC9" w14:textId="77777777" w:rsidTr="00CF4BD3">
        <w:tc>
          <w:tcPr>
            <w:tcW w:w="4673" w:type="dxa"/>
          </w:tcPr>
          <w:p w14:paraId="47E6EE0B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Klimaatroutescan gehad?</w:t>
            </w:r>
          </w:p>
        </w:tc>
        <w:tc>
          <w:tcPr>
            <w:tcW w:w="6027" w:type="dxa"/>
            <w:gridSpan w:val="2"/>
          </w:tcPr>
          <w:p w14:paraId="014702F4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  <w:highlight w:val="yellow"/>
              </w:rPr>
            </w:pPr>
          </w:p>
        </w:tc>
      </w:tr>
      <w:tr w:rsidR="00771FB5" w:rsidRPr="00705646" w14:paraId="77989221" w14:textId="77777777" w:rsidTr="00CF4BD3">
        <w:tc>
          <w:tcPr>
            <w:tcW w:w="4673" w:type="dxa"/>
          </w:tcPr>
          <w:p w14:paraId="34D6F2C4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Schatting elektriciteitsverbruik</w:t>
            </w:r>
          </w:p>
        </w:tc>
        <w:tc>
          <w:tcPr>
            <w:tcW w:w="6027" w:type="dxa"/>
            <w:gridSpan w:val="2"/>
          </w:tcPr>
          <w:p w14:paraId="352C17C4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  <w:highlight w:val="yellow"/>
              </w:rPr>
            </w:pPr>
          </w:p>
        </w:tc>
      </w:tr>
      <w:tr w:rsidR="00771FB5" w:rsidRPr="00705646" w14:paraId="54CC0A73" w14:textId="77777777" w:rsidTr="00CF4BD3">
        <w:tc>
          <w:tcPr>
            <w:tcW w:w="4673" w:type="dxa"/>
          </w:tcPr>
          <w:p w14:paraId="332AEEF8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Schatting gasverbruik</w:t>
            </w:r>
          </w:p>
        </w:tc>
        <w:tc>
          <w:tcPr>
            <w:tcW w:w="6027" w:type="dxa"/>
            <w:gridSpan w:val="2"/>
          </w:tcPr>
          <w:p w14:paraId="111E5C6A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  <w:highlight w:val="yellow"/>
              </w:rPr>
            </w:pPr>
          </w:p>
        </w:tc>
      </w:tr>
      <w:tr w:rsidR="00164D14" w:rsidRPr="00705646" w14:paraId="6170CB4F" w14:textId="77777777" w:rsidTr="00CF4BD3">
        <w:tc>
          <w:tcPr>
            <w:tcW w:w="4673" w:type="dxa"/>
          </w:tcPr>
          <w:p w14:paraId="32B9C39B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Opmerkingen Parkmanager over bedrijf: </w:t>
            </w:r>
          </w:p>
          <w:p w14:paraId="1B91E561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  <w:tc>
          <w:tcPr>
            <w:tcW w:w="6027" w:type="dxa"/>
            <w:gridSpan w:val="2"/>
          </w:tcPr>
          <w:p w14:paraId="47198C6F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  <w:p w14:paraId="3A2D6221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  <w:p w14:paraId="7A1A63BA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</w:tr>
    </w:tbl>
    <w:p w14:paraId="3F346F8A" w14:textId="77777777" w:rsidR="00164D14" w:rsidRPr="00705646" w:rsidRDefault="00164D14" w:rsidP="00164D14">
      <w:pPr>
        <w:rPr>
          <w:rFonts w:asciiTheme="majorHAnsi" w:hAnsiTheme="majorHAnsi" w:cstheme="majorHAnsi"/>
          <w:color w:val="auto"/>
        </w:rPr>
      </w:pPr>
    </w:p>
    <w:p w14:paraId="59A7D2CE" w14:textId="77777777" w:rsidR="00164D14" w:rsidRPr="00705646" w:rsidRDefault="00164D14" w:rsidP="00164D14">
      <w:pPr>
        <w:rPr>
          <w:rFonts w:asciiTheme="majorHAnsi" w:hAnsiTheme="majorHAnsi" w:cstheme="majorHAnsi"/>
          <w:color w:val="auto"/>
          <w:sz w:val="20"/>
          <w:szCs w:val="20"/>
        </w:rPr>
      </w:pPr>
      <w:r w:rsidRPr="00705646">
        <w:rPr>
          <w:rFonts w:asciiTheme="majorHAnsi" w:hAnsiTheme="majorHAnsi" w:cstheme="majorHAnsi"/>
          <w:color w:val="auto"/>
          <w:sz w:val="20"/>
          <w:szCs w:val="20"/>
        </w:rPr>
        <w:t>Opvallende zaken uit enquête:</w:t>
      </w:r>
    </w:p>
    <w:p w14:paraId="164F023A" w14:textId="77777777" w:rsidR="001C154E" w:rsidRPr="00705646" w:rsidRDefault="001C154E" w:rsidP="001C154E">
      <w:pPr>
        <w:shd w:val="clear" w:color="auto" w:fill="FFFFFF"/>
        <w:spacing w:line="240" w:lineRule="auto"/>
        <w:rPr>
          <w:rFonts w:asciiTheme="majorHAnsi" w:hAnsiTheme="majorHAnsi" w:cstheme="majorHAnsi"/>
          <w:color w:val="202124"/>
          <w:spacing w:val="2"/>
          <w:sz w:val="20"/>
          <w:szCs w:val="20"/>
          <w:shd w:val="clear" w:color="auto" w:fill="FFFFFF"/>
        </w:rPr>
      </w:pPr>
      <w:r w:rsidRPr="00705646">
        <w:rPr>
          <w:rFonts w:asciiTheme="majorHAnsi" w:hAnsiTheme="majorHAnsi" w:cstheme="majorHAnsi"/>
          <w:color w:val="202124"/>
          <w:spacing w:val="2"/>
          <w:sz w:val="20"/>
          <w:szCs w:val="20"/>
          <w:shd w:val="clear" w:color="auto" w:fill="FFFFFF"/>
        </w:rPr>
        <w:t>…………………………………………………………………………………………………….………</w:t>
      </w:r>
      <w:r w:rsidR="00705646">
        <w:rPr>
          <w:rFonts w:asciiTheme="majorHAnsi" w:hAnsiTheme="majorHAnsi" w:cstheme="majorHAnsi"/>
          <w:color w:val="202124"/>
          <w:spacing w:val="2"/>
          <w:sz w:val="20"/>
          <w:szCs w:val="20"/>
          <w:shd w:val="clear" w:color="auto" w:fill="FFFFFF"/>
        </w:rPr>
        <w:t>………………………………………………………………………………..</w:t>
      </w:r>
    </w:p>
    <w:p w14:paraId="7015394B" w14:textId="77777777" w:rsidR="001C154E" w:rsidRPr="00705646" w:rsidRDefault="001C154E" w:rsidP="001C154E">
      <w:pPr>
        <w:shd w:val="clear" w:color="auto" w:fill="FFFFFF"/>
        <w:spacing w:line="240" w:lineRule="auto"/>
        <w:rPr>
          <w:rFonts w:asciiTheme="majorHAnsi" w:eastAsia="Times New Roman" w:hAnsiTheme="majorHAnsi" w:cstheme="majorHAnsi"/>
          <w:color w:val="202124"/>
          <w:sz w:val="20"/>
          <w:szCs w:val="20"/>
          <w:lang w:eastAsia="nl-NL"/>
        </w:rPr>
      </w:pPr>
    </w:p>
    <w:p w14:paraId="7943E45C" w14:textId="77777777" w:rsidR="00705646" w:rsidRPr="00705646" w:rsidRDefault="00705646" w:rsidP="00705646">
      <w:pPr>
        <w:shd w:val="clear" w:color="auto" w:fill="FFFFFF"/>
        <w:spacing w:line="240" w:lineRule="auto"/>
        <w:rPr>
          <w:rFonts w:asciiTheme="majorHAnsi" w:hAnsiTheme="majorHAnsi" w:cstheme="majorHAnsi"/>
          <w:color w:val="202124"/>
          <w:spacing w:val="2"/>
          <w:sz w:val="20"/>
          <w:szCs w:val="20"/>
          <w:shd w:val="clear" w:color="auto" w:fill="FFFFFF"/>
        </w:rPr>
      </w:pPr>
      <w:r w:rsidRPr="00705646">
        <w:rPr>
          <w:rFonts w:asciiTheme="majorHAnsi" w:hAnsiTheme="majorHAnsi" w:cstheme="majorHAnsi"/>
          <w:color w:val="202124"/>
          <w:spacing w:val="2"/>
          <w:sz w:val="20"/>
          <w:szCs w:val="20"/>
          <w:shd w:val="clear" w:color="auto" w:fill="FFFFFF"/>
        </w:rPr>
        <w:t>…………………………………………………………………………………………………….………</w:t>
      </w:r>
      <w:r>
        <w:rPr>
          <w:rFonts w:asciiTheme="majorHAnsi" w:hAnsiTheme="majorHAnsi" w:cstheme="majorHAnsi"/>
          <w:color w:val="202124"/>
          <w:spacing w:val="2"/>
          <w:sz w:val="20"/>
          <w:szCs w:val="20"/>
          <w:shd w:val="clear" w:color="auto" w:fill="FFFFFF"/>
        </w:rPr>
        <w:t>………………………………………………………………………………..</w:t>
      </w:r>
    </w:p>
    <w:p w14:paraId="3C9C8FD7" w14:textId="77777777" w:rsidR="001C154E" w:rsidRPr="00705646" w:rsidRDefault="001C154E" w:rsidP="001C154E">
      <w:pPr>
        <w:pStyle w:val="Lijstalinea"/>
        <w:shd w:val="clear" w:color="auto" w:fill="FFFFFF"/>
        <w:spacing w:line="240" w:lineRule="auto"/>
        <w:rPr>
          <w:rFonts w:asciiTheme="majorHAnsi" w:hAnsiTheme="majorHAnsi" w:cstheme="majorHAnsi"/>
          <w:color w:val="202124"/>
          <w:spacing w:val="2"/>
          <w:sz w:val="20"/>
          <w:szCs w:val="20"/>
          <w:shd w:val="clear" w:color="auto" w:fill="FFFFFF"/>
        </w:rPr>
      </w:pPr>
    </w:p>
    <w:p w14:paraId="5D46ECAB" w14:textId="77777777" w:rsidR="00705646" w:rsidRPr="00705646" w:rsidRDefault="00705646" w:rsidP="00705646">
      <w:pPr>
        <w:shd w:val="clear" w:color="auto" w:fill="FFFFFF"/>
        <w:spacing w:line="240" w:lineRule="auto"/>
        <w:rPr>
          <w:rFonts w:asciiTheme="majorHAnsi" w:hAnsiTheme="majorHAnsi" w:cstheme="majorHAnsi"/>
          <w:color w:val="202124"/>
          <w:spacing w:val="2"/>
          <w:sz w:val="20"/>
          <w:szCs w:val="20"/>
          <w:shd w:val="clear" w:color="auto" w:fill="FFFFFF"/>
        </w:rPr>
      </w:pPr>
      <w:r w:rsidRPr="00705646">
        <w:rPr>
          <w:rFonts w:asciiTheme="majorHAnsi" w:hAnsiTheme="majorHAnsi" w:cstheme="majorHAnsi"/>
          <w:color w:val="202124"/>
          <w:spacing w:val="2"/>
          <w:sz w:val="20"/>
          <w:szCs w:val="20"/>
          <w:shd w:val="clear" w:color="auto" w:fill="FFFFFF"/>
        </w:rPr>
        <w:t>…………………………………………………………………………………………………….………</w:t>
      </w:r>
      <w:r>
        <w:rPr>
          <w:rFonts w:asciiTheme="majorHAnsi" w:hAnsiTheme="majorHAnsi" w:cstheme="majorHAnsi"/>
          <w:color w:val="202124"/>
          <w:spacing w:val="2"/>
          <w:sz w:val="20"/>
          <w:szCs w:val="20"/>
          <w:shd w:val="clear" w:color="auto" w:fill="FFFFFF"/>
        </w:rPr>
        <w:t>………………………………………………………………………………..</w:t>
      </w:r>
    </w:p>
    <w:p w14:paraId="04F2337E" w14:textId="77777777" w:rsidR="001C154E" w:rsidRPr="00705646" w:rsidRDefault="001C154E" w:rsidP="00164D14">
      <w:pPr>
        <w:rPr>
          <w:rFonts w:asciiTheme="majorHAnsi" w:hAnsiTheme="majorHAnsi" w:cstheme="majorHAnsi"/>
          <w:color w:val="auto"/>
          <w:sz w:val="20"/>
          <w:szCs w:val="20"/>
        </w:rPr>
      </w:pPr>
    </w:p>
    <w:p w14:paraId="5AAE144E" w14:textId="77777777" w:rsidR="00164D14" w:rsidRPr="00705646" w:rsidRDefault="00124E07" w:rsidP="00164D14">
      <w:pPr>
        <w:rPr>
          <w:rFonts w:asciiTheme="majorHAnsi" w:hAnsiTheme="majorHAnsi" w:cstheme="majorHAnsi"/>
          <w:color w:val="auto"/>
          <w:sz w:val="20"/>
          <w:szCs w:val="20"/>
        </w:rPr>
      </w:pPr>
      <w:r w:rsidRPr="00705646">
        <w:rPr>
          <w:rFonts w:asciiTheme="majorHAnsi" w:hAnsiTheme="majorHAnsi" w:cstheme="majorHAnsi"/>
          <w:color w:val="auto"/>
          <w:sz w:val="20"/>
          <w:szCs w:val="20"/>
        </w:rPr>
        <w:t>Ve</w:t>
      </w:r>
      <w:r w:rsidR="00CD5461" w:rsidRPr="00705646">
        <w:rPr>
          <w:rFonts w:asciiTheme="majorHAnsi" w:hAnsiTheme="majorHAnsi" w:cstheme="majorHAnsi"/>
          <w:color w:val="auto"/>
          <w:sz w:val="20"/>
          <w:szCs w:val="20"/>
        </w:rPr>
        <w:t>rdere o</w:t>
      </w:r>
      <w:r w:rsidR="00164D14" w:rsidRPr="00705646">
        <w:rPr>
          <w:rFonts w:asciiTheme="majorHAnsi" w:hAnsiTheme="majorHAnsi" w:cstheme="majorHAnsi"/>
          <w:color w:val="auto"/>
          <w:sz w:val="20"/>
          <w:szCs w:val="20"/>
        </w:rPr>
        <w:t>pmerkingen vooraf:</w:t>
      </w:r>
    </w:p>
    <w:p w14:paraId="634DE2A1" w14:textId="77777777" w:rsidR="00705646" w:rsidRPr="00705646" w:rsidRDefault="00705646" w:rsidP="00705646">
      <w:pPr>
        <w:shd w:val="clear" w:color="auto" w:fill="FFFFFF"/>
        <w:spacing w:line="240" w:lineRule="auto"/>
        <w:rPr>
          <w:rFonts w:asciiTheme="majorHAnsi" w:hAnsiTheme="majorHAnsi" w:cstheme="majorHAnsi"/>
          <w:color w:val="202124"/>
          <w:spacing w:val="2"/>
          <w:sz w:val="20"/>
          <w:szCs w:val="20"/>
          <w:shd w:val="clear" w:color="auto" w:fill="FFFFFF"/>
        </w:rPr>
      </w:pPr>
      <w:r w:rsidRPr="00705646">
        <w:rPr>
          <w:rFonts w:asciiTheme="majorHAnsi" w:hAnsiTheme="majorHAnsi" w:cstheme="majorHAnsi"/>
          <w:color w:val="202124"/>
          <w:spacing w:val="2"/>
          <w:sz w:val="20"/>
          <w:szCs w:val="20"/>
          <w:shd w:val="clear" w:color="auto" w:fill="FFFFFF"/>
        </w:rPr>
        <w:t>…………………………………………………………………………………………………….………</w:t>
      </w:r>
      <w:r>
        <w:rPr>
          <w:rFonts w:asciiTheme="majorHAnsi" w:hAnsiTheme="majorHAnsi" w:cstheme="majorHAnsi"/>
          <w:color w:val="202124"/>
          <w:spacing w:val="2"/>
          <w:sz w:val="20"/>
          <w:szCs w:val="20"/>
          <w:shd w:val="clear" w:color="auto" w:fill="FFFFFF"/>
        </w:rPr>
        <w:t>………………………………………………………………………………..</w:t>
      </w:r>
    </w:p>
    <w:p w14:paraId="3DFC22B7" w14:textId="77777777" w:rsidR="001C154E" w:rsidRDefault="001C154E" w:rsidP="001C154E">
      <w:pPr>
        <w:shd w:val="clear" w:color="auto" w:fill="FFFFFF"/>
        <w:spacing w:line="240" w:lineRule="auto"/>
        <w:rPr>
          <w:rFonts w:asciiTheme="majorHAnsi" w:eastAsia="Times New Roman" w:hAnsiTheme="majorHAnsi" w:cstheme="majorHAnsi"/>
          <w:color w:val="202124"/>
          <w:sz w:val="20"/>
          <w:szCs w:val="20"/>
          <w:lang w:eastAsia="nl-NL"/>
        </w:rPr>
      </w:pPr>
    </w:p>
    <w:p w14:paraId="0CCC935C" w14:textId="77777777" w:rsidR="00705646" w:rsidRPr="00705646" w:rsidRDefault="00705646" w:rsidP="00705646">
      <w:pPr>
        <w:shd w:val="clear" w:color="auto" w:fill="FFFFFF"/>
        <w:spacing w:line="240" w:lineRule="auto"/>
        <w:rPr>
          <w:rFonts w:asciiTheme="majorHAnsi" w:hAnsiTheme="majorHAnsi" w:cstheme="majorHAnsi"/>
          <w:color w:val="202124"/>
          <w:spacing w:val="2"/>
          <w:sz w:val="20"/>
          <w:szCs w:val="20"/>
          <w:shd w:val="clear" w:color="auto" w:fill="FFFFFF"/>
        </w:rPr>
      </w:pPr>
      <w:r w:rsidRPr="00705646">
        <w:rPr>
          <w:rFonts w:asciiTheme="majorHAnsi" w:hAnsiTheme="majorHAnsi" w:cstheme="majorHAnsi"/>
          <w:color w:val="202124"/>
          <w:spacing w:val="2"/>
          <w:sz w:val="20"/>
          <w:szCs w:val="20"/>
          <w:shd w:val="clear" w:color="auto" w:fill="FFFFFF"/>
        </w:rPr>
        <w:t>…………………………………………………………………………………………………….………</w:t>
      </w:r>
      <w:r>
        <w:rPr>
          <w:rFonts w:asciiTheme="majorHAnsi" w:hAnsiTheme="majorHAnsi" w:cstheme="majorHAnsi"/>
          <w:color w:val="202124"/>
          <w:spacing w:val="2"/>
          <w:sz w:val="20"/>
          <w:szCs w:val="20"/>
          <w:shd w:val="clear" w:color="auto" w:fill="FFFFFF"/>
        </w:rPr>
        <w:t>………………………………………………………………………………..</w:t>
      </w:r>
    </w:p>
    <w:p w14:paraId="1F3DF1D6" w14:textId="77777777" w:rsidR="00705646" w:rsidRDefault="00705646" w:rsidP="001C154E">
      <w:pPr>
        <w:shd w:val="clear" w:color="auto" w:fill="FFFFFF"/>
        <w:spacing w:line="240" w:lineRule="auto"/>
        <w:rPr>
          <w:rFonts w:asciiTheme="majorHAnsi" w:eastAsia="Times New Roman" w:hAnsiTheme="majorHAnsi" w:cstheme="majorHAnsi"/>
          <w:color w:val="202124"/>
          <w:sz w:val="20"/>
          <w:szCs w:val="20"/>
          <w:lang w:eastAsia="nl-NL"/>
        </w:rPr>
      </w:pPr>
    </w:p>
    <w:p w14:paraId="2673682C" w14:textId="77777777" w:rsidR="00705646" w:rsidRPr="00705646" w:rsidRDefault="00705646" w:rsidP="00705646">
      <w:pPr>
        <w:shd w:val="clear" w:color="auto" w:fill="FFFFFF"/>
        <w:spacing w:line="240" w:lineRule="auto"/>
        <w:rPr>
          <w:rFonts w:asciiTheme="majorHAnsi" w:hAnsiTheme="majorHAnsi" w:cstheme="majorHAnsi"/>
          <w:color w:val="202124"/>
          <w:spacing w:val="2"/>
          <w:sz w:val="20"/>
          <w:szCs w:val="20"/>
          <w:shd w:val="clear" w:color="auto" w:fill="FFFFFF"/>
        </w:rPr>
      </w:pPr>
      <w:r w:rsidRPr="00705646">
        <w:rPr>
          <w:rFonts w:asciiTheme="majorHAnsi" w:hAnsiTheme="majorHAnsi" w:cstheme="majorHAnsi"/>
          <w:color w:val="202124"/>
          <w:spacing w:val="2"/>
          <w:sz w:val="20"/>
          <w:szCs w:val="20"/>
          <w:shd w:val="clear" w:color="auto" w:fill="FFFFFF"/>
        </w:rPr>
        <w:t>…………………………………………………………………………………………………….………</w:t>
      </w:r>
      <w:r>
        <w:rPr>
          <w:rFonts w:asciiTheme="majorHAnsi" w:hAnsiTheme="majorHAnsi" w:cstheme="majorHAnsi"/>
          <w:color w:val="202124"/>
          <w:spacing w:val="2"/>
          <w:sz w:val="20"/>
          <w:szCs w:val="20"/>
          <w:shd w:val="clear" w:color="auto" w:fill="FFFFFF"/>
        </w:rPr>
        <w:t>………………………………………………………………………………..</w:t>
      </w:r>
    </w:p>
    <w:p w14:paraId="34703A20" w14:textId="77777777" w:rsidR="00705646" w:rsidRPr="00705646" w:rsidRDefault="00705646" w:rsidP="001C154E">
      <w:pPr>
        <w:shd w:val="clear" w:color="auto" w:fill="FFFFFF"/>
        <w:spacing w:line="240" w:lineRule="auto"/>
        <w:rPr>
          <w:rFonts w:asciiTheme="majorHAnsi" w:eastAsia="Times New Roman" w:hAnsiTheme="majorHAnsi" w:cstheme="majorHAnsi"/>
          <w:color w:val="202124"/>
          <w:sz w:val="20"/>
          <w:szCs w:val="20"/>
          <w:lang w:eastAsia="nl-NL"/>
        </w:rPr>
      </w:pPr>
    </w:p>
    <w:p w14:paraId="5072A4CE" w14:textId="77777777" w:rsidR="001C154E" w:rsidRPr="00705646" w:rsidRDefault="001C154E" w:rsidP="001C154E">
      <w:pPr>
        <w:shd w:val="clear" w:color="auto" w:fill="FFFFFF"/>
        <w:spacing w:line="240" w:lineRule="auto"/>
        <w:rPr>
          <w:rFonts w:asciiTheme="majorHAnsi" w:eastAsia="Times New Roman" w:hAnsiTheme="majorHAnsi" w:cstheme="majorHAnsi"/>
          <w:color w:val="202124"/>
          <w:sz w:val="20"/>
          <w:szCs w:val="20"/>
          <w:lang w:eastAsia="nl-NL"/>
        </w:rPr>
      </w:pPr>
    </w:p>
    <w:p w14:paraId="5929621A" w14:textId="77777777" w:rsidR="00164D14" w:rsidRPr="00705646" w:rsidRDefault="00164D14" w:rsidP="001C154E">
      <w:pPr>
        <w:suppressAutoHyphens w:val="0"/>
        <w:autoSpaceDE/>
        <w:autoSpaceDN/>
        <w:adjustRightInd/>
        <w:spacing w:line="240" w:lineRule="auto"/>
        <w:textAlignment w:val="auto"/>
        <w:rPr>
          <w:rFonts w:asciiTheme="majorHAnsi" w:hAnsiTheme="majorHAnsi" w:cstheme="majorHAnsi"/>
          <w:color w:val="auto"/>
          <w:sz w:val="20"/>
          <w:szCs w:val="20"/>
        </w:rPr>
      </w:pPr>
      <w:r w:rsidRPr="00705646">
        <w:rPr>
          <w:rFonts w:asciiTheme="majorHAnsi" w:hAnsiTheme="majorHAnsi" w:cstheme="majorHAnsi"/>
          <w:color w:val="auto"/>
          <w:sz w:val="20"/>
          <w:szCs w:val="20"/>
        </w:rPr>
        <w:t xml:space="preserve">Locatie bedrijf op kaart </w:t>
      </w:r>
      <w:r w:rsidRPr="00705646">
        <w:rPr>
          <w:rFonts w:asciiTheme="majorHAnsi" w:hAnsiTheme="majorHAnsi" w:cstheme="majorHAnsi"/>
          <w:color w:val="auto"/>
          <w:sz w:val="20"/>
          <w:szCs w:val="20"/>
          <w:highlight w:val="yellow"/>
        </w:rPr>
        <w:t>(gele stip</w:t>
      </w:r>
      <w:r w:rsidRPr="00705646">
        <w:rPr>
          <w:rFonts w:asciiTheme="majorHAnsi" w:hAnsiTheme="majorHAnsi" w:cstheme="majorHAnsi"/>
          <w:color w:val="auto"/>
          <w:sz w:val="20"/>
          <w:szCs w:val="20"/>
        </w:rPr>
        <w:t>):</w:t>
      </w:r>
    </w:p>
    <w:p w14:paraId="23A57589" w14:textId="77777777" w:rsidR="00164D14" w:rsidRDefault="00164D14" w:rsidP="00164D14">
      <w:pPr>
        <w:rPr>
          <w:rFonts w:asciiTheme="majorHAnsi" w:hAnsiTheme="majorHAnsi" w:cstheme="majorHAnsi"/>
          <w:color w:val="auto"/>
        </w:rPr>
      </w:pPr>
      <w:r w:rsidRPr="00705646">
        <w:rPr>
          <w:rFonts w:asciiTheme="majorHAnsi" w:hAnsiTheme="majorHAnsi" w:cstheme="majorHAnsi"/>
          <w:noProof/>
          <w:color w:val="auto"/>
        </w:rPr>
        <w:drawing>
          <wp:inline distT="0" distB="0" distL="0" distR="0" wp14:anchorId="31660F37" wp14:editId="33626F19">
            <wp:extent cx="1572699" cy="1162050"/>
            <wp:effectExtent l="0" t="0" r="889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188" t="23407" r="55602" b="10358"/>
                    <a:stretch/>
                  </pic:blipFill>
                  <pic:spPr bwMode="auto">
                    <a:xfrm>
                      <a:off x="0" y="0"/>
                      <a:ext cx="1575873" cy="116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AC670" w14:textId="77777777" w:rsidR="00705646" w:rsidRDefault="00705646" w:rsidP="00164D14">
      <w:pPr>
        <w:rPr>
          <w:rFonts w:asciiTheme="majorHAnsi" w:hAnsiTheme="majorHAnsi" w:cstheme="majorHAnsi"/>
          <w:color w:val="auto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823"/>
        <w:gridCol w:w="3310"/>
        <w:gridCol w:w="3567"/>
      </w:tblGrid>
      <w:tr w:rsidR="00771FB5" w:rsidRPr="00705646" w14:paraId="29BBBC69" w14:textId="77777777" w:rsidTr="00705646">
        <w:tc>
          <w:tcPr>
            <w:tcW w:w="3823" w:type="dxa"/>
          </w:tcPr>
          <w:p w14:paraId="55BB7CF8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  <w:tc>
          <w:tcPr>
            <w:tcW w:w="6877" w:type="dxa"/>
            <w:gridSpan w:val="2"/>
          </w:tcPr>
          <w:p w14:paraId="14B61E79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</w:rPr>
              <w:t xml:space="preserve">Invulformulier – Rapportage Bedrijfsgesprekken </w:t>
            </w:r>
            <w:r w:rsidR="00B20C8B" w:rsidRPr="00705646">
              <w:rPr>
                <w:rFonts w:asciiTheme="majorHAnsi" w:hAnsiTheme="majorHAnsi" w:cstheme="majorHAnsi"/>
                <w:b/>
                <w:bCs/>
                <w:color w:val="auto"/>
                <w:sz w:val="24"/>
                <w:szCs w:val="24"/>
                <w:highlight w:val="yellow"/>
              </w:rPr>
              <w:t>naam gemeente</w:t>
            </w:r>
          </w:p>
        </w:tc>
      </w:tr>
      <w:tr w:rsidR="00771FB5" w:rsidRPr="00705646" w14:paraId="1E8CED1E" w14:textId="77777777" w:rsidTr="00705646">
        <w:tc>
          <w:tcPr>
            <w:tcW w:w="3823" w:type="dxa"/>
          </w:tcPr>
          <w:p w14:paraId="2237C151" w14:textId="77777777" w:rsidR="00164D14" w:rsidRPr="00705646" w:rsidRDefault="00164D14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  <w:t>Bedrijfsnaam</w:t>
            </w:r>
            <w:r w:rsidR="00ED293F" w:rsidRPr="00705646"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  <w:t xml:space="preserve"> + Adres</w:t>
            </w:r>
          </w:p>
        </w:tc>
        <w:tc>
          <w:tcPr>
            <w:tcW w:w="3310" w:type="dxa"/>
          </w:tcPr>
          <w:p w14:paraId="50000A9B" w14:textId="77777777" w:rsidR="00164D14" w:rsidRPr="00705646" w:rsidRDefault="00164D14" w:rsidP="008D008E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  <w:tc>
          <w:tcPr>
            <w:tcW w:w="3567" w:type="dxa"/>
          </w:tcPr>
          <w:p w14:paraId="2CA3AF68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</w:tr>
      <w:tr w:rsidR="00771FB5" w:rsidRPr="00705646" w14:paraId="6A8FF89A" w14:textId="77777777" w:rsidTr="00705646">
        <w:tc>
          <w:tcPr>
            <w:tcW w:w="3823" w:type="dxa"/>
          </w:tcPr>
          <w:p w14:paraId="1F71648D" w14:textId="77777777" w:rsidR="00164D14" w:rsidRPr="00705646" w:rsidRDefault="00164D14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  <w:t>Contactpersoon bedrijf</w:t>
            </w:r>
          </w:p>
        </w:tc>
        <w:tc>
          <w:tcPr>
            <w:tcW w:w="3310" w:type="dxa"/>
          </w:tcPr>
          <w:p w14:paraId="5C2B4818" w14:textId="77777777" w:rsidR="00164D14" w:rsidRPr="00705646" w:rsidRDefault="00164D14" w:rsidP="00B9600F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  <w:tc>
          <w:tcPr>
            <w:tcW w:w="3567" w:type="dxa"/>
          </w:tcPr>
          <w:p w14:paraId="03799684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</w:tr>
      <w:tr w:rsidR="00771FB5" w:rsidRPr="00705646" w14:paraId="7910F271" w14:textId="77777777" w:rsidTr="00705646">
        <w:tc>
          <w:tcPr>
            <w:tcW w:w="3823" w:type="dxa"/>
          </w:tcPr>
          <w:p w14:paraId="3041240F" w14:textId="77777777" w:rsidR="00164D14" w:rsidRPr="00705646" w:rsidRDefault="00164D14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  <w:t>Contactgegevens (mail + tel</w:t>
            </w:r>
            <w:r w:rsidR="005553C9" w:rsidRPr="00705646"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  <w:t>.</w:t>
            </w:r>
            <w:r w:rsidRPr="00705646"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  <w:t>)</w:t>
            </w:r>
          </w:p>
        </w:tc>
        <w:tc>
          <w:tcPr>
            <w:tcW w:w="3310" w:type="dxa"/>
          </w:tcPr>
          <w:p w14:paraId="4E110D71" w14:textId="77777777" w:rsidR="00164D14" w:rsidRPr="00705646" w:rsidRDefault="00164D14" w:rsidP="00B9600F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  <w:tc>
          <w:tcPr>
            <w:tcW w:w="3567" w:type="dxa"/>
          </w:tcPr>
          <w:p w14:paraId="7F3D9884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</w:tr>
      <w:tr w:rsidR="00771FB5" w:rsidRPr="00705646" w14:paraId="210F0726" w14:textId="77777777" w:rsidTr="00705646">
        <w:tc>
          <w:tcPr>
            <w:tcW w:w="3823" w:type="dxa"/>
          </w:tcPr>
          <w:p w14:paraId="1A31C7DF" w14:textId="77777777" w:rsidR="00164D14" w:rsidRPr="00705646" w:rsidRDefault="00164D14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  <w:t>Datum</w:t>
            </w:r>
          </w:p>
        </w:tc>
        <w:tc>
          <w:tcPr>
            <w:tcW w:w="6877" w:type="dxa"/>
            <w:gridSpan w:val="2"/>
          </w:tcPr>
          <w:p w14:paraId="02CD825E" w14:textId="77777777" w:rsidR="00164D14" w:rsidRPr="00705646" w:rsidRDefault="00164D14" w:rsidP="00CF4BD3">
            <w:pPr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</w:tr>
    </w:tbl>
    <w:tbl>
      <w:tblPr>
        <w:tblStyle w:val="Tabelraster"/>
        <w:tblpPr w:leftFromText="141" w:rightFromText="141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3823"/>
        <w:gridCol w:w="4202"/>
        <w:gridCol w:w="2675"/>
      </w:tblGrid>
      <w:tr w:rsidR="00771FB5" w:rsidRPr="00705646" w14:paraId="51A27F8D" w14:textId="77777777" w:rsidTr="00CF4BD3">
        <w:trPr>
          <w:trHeight w:val="1691"/>
        </w:trPr>
        <w:tc>
          <w:tcPr>
            <w:tcW w:w="3823" w:type="dxa"/>
          </w:tcPr>
          <w:p w14:paraId="5891FCB8" w14:textId="77777777" w:rsidR="00164D14" w:rsidRPr="00705646" w:rsidRDefault="00164D14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  <w:t xml:space="preserve">Wat wil je na dit gesprek bereikt hebben? </w:t>
            </w:r>
            <w:r w:rsidRPr="00705646"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  <w:br/>
              <w:t>(</w:t>
            </w:r>
            <w:r w:rsidR="005553C9" w:rsidRPr="00705646"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  <w:t>O</w:t>
            </w:r>
            <w:r w:rsidRPr="00705646"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  <w:t>ns doel: bedrijf helpen te verduurzamen; waar kunnen we helpen?)</w:t>
            </w:r>
          </w:p>
        </w:tc>
        <w:tc>
          <w:tcPr>
            <w:tcW w:w="6877" w:type="dxa"/>
            <w:gridSpan w:val="2"/>
          </w:tcPr>
          <w:p w14:paraId="73990D5C" w14:textId="77777777" w:rsidR="00164D14" w:rsidRPr="00705646" w:rsidRDefault="00164D14" w:rsidP="00CF4BD3">
            <w:pPr>
              <w:pStyle w:val="Geenafstand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</w:tr>
      <w:tr w:rsidR="00771FB5" w:rsidRPr="00705646" w14:paraId="666D8959" w14:textId="77777777" w:rsidTr="00CF4BD3">
        <w:tc>
          <w:tcPr>
            <w:tcW w:w="3823" w:type="dxa"/>
          </w:tcPr>
          <w:p w14:paraId="62042B3F" w14:textId="77777777" w:rsidR="00164D14" w:rsidRPr="00705646" w:rsidRDefault="00164D14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  <w:t xml:space="preserve">Reeds lopende of afgeronde zaken binnen bedrijf m.b.t. verduurzaming </w:t>
            </w:r>
          </w:p>
          <w:p w14:paraId="54FC06B9" w14:textId="77777777" w:rsidR="00164D14" w:rsidRPr="00705646" w:rsidRDefault="00164D14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</w:p>
          <w:p w14:paraId="639AC431" w14:textId="77777777" w:rsidR="00164D14" w:rsidRPr="00705646" w:rsidRDefault="00164D14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</w:p>
          <w:p w14:paraId="4365759A" w14:textId="77777777" w:rsidR="00164D14" w:rsidRPr="00705646" w:rsidRDefault="00164D14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877" w:type="dxa"/>
            <w:gridSpan w:val="2"/>
          </w:tcPr>
          <w:p w14:paraId="265D5AB5" w14:textId="77777777" w:rsidR="00164D14" w:rsidRPr="00705646" w:rsidRDefault="00164D14" w:rsidP="00CF4BD3">
            <w:pPr>
              <w:pStyle w:val="Geenafstand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</w:tr>
      <w:tr w:rsidR="00771FB5" w:rsidRPr="00705646" w14:paraId="55E14380" w14:textId="77777777" w:rsidTr="00CF4BD3">
        <w:tc>
          <w:tcPr>
            <w:tcW w:w="3823" w:type="dxa"/>
          </w:tcPr>
          <w:p w14:paraId="133B12FF" w14:textId="77777777" w:rsidR="00164D14" w:rsidRPr="00705646" w:rsidRDefault="00164D14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  <w:t>Verduurzamingsonderwerpen waar bedrijf mee bezig zou willen?</w:t>
            </w:r>
          </w:p>
          <w:p w14:paraId="5C54772F" w14:textId="77777777" w:rsidR="00164D14" w:rsidRPr="00705646" w:rsidRDefault="00164D14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</w:p>
          <w:p w14:paraId="2F6D28E8" w14:textId="77777777" w:rsidR="00164D14" w:rsidRPr="00705646" w:rsidRDefault="00164D14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</w:p>
          <w:p w14:paraId="09C7162A" w14:textId="77777777" w:rsidR="00164D14" w:rsidRPr="00705646" w:rsidRDefault="00164D14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877" w:type="dxa"/>
            <w:gridSpan w:val="2"/>
          </w:tcPr>
          <w:p w14:paraId="35AA007B" w14:textId="77777777" w:rsidR="00164D14" w:rsidRPr="00705646" w:rsidRDefault="00164D14" w:rsidP="00CF4BD3">
            <w:pPr>
              <w:pStyle w:val="Geenafstand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</w:tr>
      <w:tr w:rsidR="00771FB5" w:rsidRPr="00705646" w14:paraId="47361CE0" w14:textId="77777777" w:rsidTr="00CF4BD3">
        <w:tc>
          <w:tcPr>
            <w:tcW w:w="3823" w:type="dxa"/>
          </w:tcPr>
          <w:p w14:paraId="3DE77704" w14:textId="77777777" w:rsidR="00164D14" w:rsidRPr="00705646" w:rsidRDefault="00164D14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  <w:t>Mogelijk interessante koppelkansen met andere bedrijven</w:t>
            </w:r>
          </w:p>
          <w:p w14:paraId="73CDB568" w14:textId="77777777" w:rsidR="00164D14" w:rsidRPr="00705646" w:rsidRDefault="00164D14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</w:p>
          <w:p w14:paraId="35B558A2" w14:textId="77777777" w:rsidR="00164D14" w:rsidRPr="00705646" w:rsidRDefault="00164D14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</w:p>
          <w:p w14:paraId="09161074" w14:textId="77777777" w:rsidR="00164D14" w:rsidRPr="00705646" w:rsidRDefault="00164D14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877" w:type="dxa"/>
            <w:gridSpan w:val="2"/>
          </w:tcPr>
          <w:p w14:paraId="2E81DE33" w14:textId="77777777" w:rsidR="00164D14" w:rsidRPr="00705646" w:rsidRDefault="00164D14" w:rsidP="00CF4BD3">
            <w:pPr>
              <w:pStyle w:val="Geenafstand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</w:tr>
      <w:tr w:rsidR="00771FB5" w:rsidRPr="00705646" w14:paraId="14858B6A" w14:textId="77777777" w:rsidTr="00CF4BD3">
        <w:tc>
          <w:tcPr>
            <w:tcW w:w="3823" w:type="dxa"/>
          </w:tcPr>
          <w:p w14:paraId="01FE88C2" w14:textId="77777777" w:rsidR="00164D14" w:rsidRDefault="00164D14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  <w:t>Interesse in mogelijke collectieve maatregelen?</w:t>
            </w:r>
          </w:p>
          <w:p w14:paraId="1CD1239D" w14:textId="77777777" w:rsidR="00705646" w:rsidRDefault="00705646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</w:p>
          <w:p w14:paraId="1E500D2A" w14:textId="77777777" w:rsidR="00705646" w:rsidRDefault="00705646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</w:p>
          <w:p w14:paraId="0015C78C" w14:textId="77777777" w:rsidR="00705646" w:rsidRPr="00705646" w:rsidRDefault="00705646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877" w:type="dxa"/>
            <w:gridSpan w:val="2"/>
          </w:tcPr>
          <w:p w14:paraId="5E94FDAE" w14:textId="77777777" w:rsidR="00164D14" w:rsidRDefault="00164D14" w:rsidP="00CF4BD3">
            <w:pPr>
              <w:pStyle w:val="Geenafstand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  <w:p w14:paraId="14D4E26B" w14:textId="77777777" w:rsidR="00705646" w:rsidRDefault="00705646" w:rsidP="00CF4BD3">
            <w:pPr>
              <w:pStyle w:val="Geenafstand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  <w:p w14:paraId="45FEDAB1" w14:textId="77777777" w:rsidR="00705646" w:rsidRDefault="00705646" w:rsidP="00CF4BD3">
            <w:pPr>
              <w:pStyle w:val="Geenafstand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  <w:p w14:paraId="5D189E80" w14:textId="77777777" w:rsidR="00705646" w:rsidRPr="00705646" w:rsidRDefault="00705646" w:rsidP="00CF4BD3">
            <w:pPr>
              <w:pStyle w:val="Geenafstand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</w:tr>
      <w:tr w:rsidR="00771FB5" w:rsidRPr="00705646" w14:paraId="71E945B4" w14:textId="77777777" w:rsidTr="00CF4BD3">
        <w:trPr>
          <w:trHeight w:val="1177"/>
        </w:trPr>
        <w:tc>
          <w:tcPr>
            <w:tcW w:w="3823" w:type="dxa"/>
          </w:tcPr>
          <w:p w14:paraId="62421F19" w14:textId="77777777" w:rsidR="00164D14" w:rsidRDefault="00164D14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  <w:t>Bij welk bedrijf in de buurt moeten we nog meer langs gaan?</w:t>
            </w:r>
          </w:p>
          <w:p w14:paraId="1DAFE7C3" w14:textId="77777777" w:rsidR="00705646" w:rsidRDefault="00705646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</w:p>
          <w:p w14:paraId="005AE9FA" w14:textId="77777777" w:rsidR="00705646" w:rsidRDefault="00705646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</w:p>
          <w:p w14:paraId="3ACECFE5" w14:textId="77777777" w:rsidR="00705646" w:rsidRDefault="00705646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</w:p>
          <w:p w14:paraId="2B0A6740" w14:textId="77777777" w:rsidR="00705646" w:rsidRDefault="00705646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</w:p>
          <w:p w14:paraId="4927C90F" w14:textId="77777777" w:rsidR="00705646" w:rsidRPr="00705646" w:rsidRDefault="00705646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877" w:type="dxa"/>
            <w:gridSpan w:val="2"/>
          </w:tcPr>
          <w:p w14:paraId="165910E1" w14:textId="77777777" w:rsidR="00164D14" w:rsidRPr="00705646" w:rsidRDefault="00164D14" w:rsidP="00CF4BD3">
            <w:pPr>
              <w:pStyle w:val="Geenafstand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</w:tr>
      <w:tr w:rsidR="00771FB5" w:rsidRPr="00705646" w14:paraId="6EAB624D" w14:textId="77777777" w:rsidTr="00CF4BD3">
        <w:tc>
          <w:tcPr>
            <w:tcW w:w="3823" w:type="dxa"/>
          </w:tcPr>
          <w:p w14:paraId="1D23EC8D" w14:textId="77777777" w:rsidR="00164D14" w:rsidRPr="00705646" w:rsidRDefault="00164D14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  <w:lastRenderedPageBreak/>
              <w:t>Inschatting verbruik uit data-analyse</w:t>
            </w:r>
          </w:p>
        </w:tc>
        <w:tc>
          <w:tcPr>
            <w:tcW w:w="4202" w:type="dxa"/>
          </w:tcPr>
          <w:p w14:paraId="06368EE7" w14:textId="77777777" w:rsidR="00164D14" w:rsidRPr="00705646" w:rsidRDefault="00164D14" w:rsidP="00CF4BD3">
            <w:pPr>
              <w:pStyle w:val="Geenafstand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Elektra:</w:t>
            </w:r>
          </w:p>
          <w:p w14:paraId="7614F7CD" w14:textId="77777777" w:rsidR="00164D14" w:rsidRPr="00705646" w:rsidRDefault="00164D14" w:rsidP="00CF4BD3">
            <w:pPr>
              <w:pStyle w:val="Geenafstand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  <w:tc>
          <w:tcPr>
            <w:tcW w:w="2675" w:type="dxa"/>
          </w:tcPr>
          <w:p w14:paraId="1D73630B" w14:textId="77777777" w:rsidR="00164D14" w:rsidRPr="00705646" w:rsidRDefault="00705646" w:rsidP="00CF4BD3">
            <w:pPr>
              <w:pStyle w:val="Geenafstand"/>
              <w:rPr>
                <w:rFonts w:asciiTheme="majorHAnsi" w:hAnsiTheme="majorHAnsi" w:cstheme="majorHAnsi"/>
                <w:color w:val="auto"/>
                <w:sz w:val="20"/>
                <w:szCs w:val="20"/>
                <w:highlight w:val="yellow"/>
              </w:rPr>
            </w:pPr>
            <w:r w:rsidRPr="0070564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                                         kWh</w:t>
            </w:r>
          </w:p>
        </w:tc>
      </w:tr>
      <w:tr w:rsidR="00771FB5" w:rsidRPr="00705646" w14:paraId="5B5E84C1" w14:textId="77777777" w:rsidTr="00CF4BD3">
        <w:tc>
          <w:tcPr>
            <w:tcW w:w="3823" w:type="dxa"/>
          </w:tcPr>
          <w:p w14:paraId="3FE724DA" w14:textId="77777777" w:rsidR="00164D14" w:rsidRPr="00705646" w:rsidRDefault="00164D14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02" w:type="dxa"/>
          </w:tcPr>
          <w:p w14:paraId="217D82DC" w14:textId="77777777" w:rsidR="00164D14" w:rsidRPr="00705646" w:rsidRDefault="00164D14" w:rsidP="00CF4BD3">
            <w:pPr>
              <w:pStyle w:val="Geenafstand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Gas:</w:t>
            </w:r>
          </w:p>
          <w:p w14:paraId="6711E638" w14:textId="77777777" w:rsidR="00164D14" w:rsidRPr="00705646" w:rsidRDefault="00164D14" w:rsidP="00CF4BD3">
            <w:pPr>
              <w:pStyle w:val="Geenafstand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  <w:tc>
          <w:tcPr>
            <w:tcW w:w="2675" w:type="dxa"/>
          </w:tcPr>
          <w:p w14:paraId="34B9EA4E" w14:textId="77777777" w:rsidR="00164D14" w:rsidRPr="00705646" w:rsidRDefault="00705646" w:rsidP="00705646">
            <w:pPr>
              <w:pStyle w:val="Geenafstand"/>
              <w:rPr>
                <w:rFonts w:asciiTheme="majorHAnsi" w:hAnsiTheme="majorHAnsi" w:cstheme="majorHAnsi"/>
                <w:color w:val="auto"/>
                <w:sz w:val="20"/>
                <w:szCs w:val="20"/>
                <w:highlight w:val="yellow"/>
              </w:rPr>
            </w:pPr>
            <w:r w:rsidRPr="0070564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                                         m3                                         </w:t>
            </w:r>
          </w:p>
        </w:tc>
      </w:tr>
      <w:tr w:rsidR="00771FB5" w:rsidRPr="00705646" w14:paraId="16DEE6EE" w14:textId="77777777" w:rsidTr="00CF4BD3">
        <w:tc>
          <w:tcPr>
            <w:tcW w:w="3823" w:type="dxa"/>
          </w:tcPr>
          <w:p w14:paraId="5417D8D2" w14:textId="77777777" w:rsidR="00164D14" w:rsidRPr="00705646" w:rsidRDefault="00164D14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  <w:t>Daadwerkelijk verbruik</w:t>
            </w:r>
          </w:p>
        </w:tc>
        <w:tc>
          <w:tcPr>
            <w:tcW w:w="4202" w:type="dxa"/>
          </w:tcPr>
          <w:p w14:paraId="31E5E208" w14:textId="77777777" w:rsidR="00164D14" w:rsidRPr="00705646" w:rsidRDefault="00164D14" w:rsidP="00CF4BD3">
            <w:pPr>
              <w:pStyle w:val="Geenafstand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Elektra:</w:t>
            </w:r>
          </w:p>
          <w:p w14:paraId="5B1D1C67" w14:textId="77777777" w:rsidR="00164D14" w:rsidRPr="00705646" w:rsidRDefault="00164D14" w:rsidP="00CF4BD3">
            <w:pPr>
              <w:pStyle w:val="Geenafstand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  <w:tc>
          <w:tcPr>
            <w:tcW w:w="2675" w:type="dxa"/>
          </w:tcPr>
          <w:p w14:paraId="06D790E9" w14:textId="77777777" w:rsidR="00164D14" w:rsidRPr="00705646" w:rsidRDefault="00164D14" w:rsidP="00CF4BD3">
            <w:pPr>
              <w:pStyle w:val="Geenafstand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                                         kWh</w:t>
            </w:r>
          </w:p>
        </w:tc>
      </w:tr>
      <w:tr w:rsidR="00771FB5" w:rsidRPr="00705646" w14:paraId="547DFBEE" w14:textId="77777777" w:rsidTr="00CF4BD3">
        <w:tc>
          <w:tcPr>
            <w:tcW w:w="3823" w:type="dxa"/>
          </w:tcPr>
          <w:p w14:paraId="004DF95A" w14:textId="77777777" w:rsidR="00164D14" w:rsidRPr="00705646" w:rsidRDefault="00164D14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02" w:type="dxa"/>
          </w:tcPr>
          <w:p w14:paraId="4A63B0B6" w14:textId="77777777" w:rsidR="00164D14" w:rsidRPr="00705646" w:rsidRDefault="00164D14" w:rsidP="00CF4BD3">
            <w:pPr>
              <w:pStyle w:val="Geenafstand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Gas:</w:t>
            </w:r>
          </w:p>
          <w:p w14:paraId="6D7F06BD" w14:textId="77777777" w:rsidR="00164D14" w:rsidRPr="00705646" w:rsidRDefault="00164D14" w:rsidP="00CF4BD3">
            <w:pPr>
              <w:pStyle w:val="Geenafstand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  <w:tc>
          <w:tcPr>
            <w:tcW w:w="2675" w:type="dxa"/>
          </w:tcPr>
          <w:p w14:paraId="3D3279F8" w14:textId="77777777" w:rsidR="00164D14" w:rsidRPr="00705646" w:rsidRDefault="00164D14" w:rsidP="00CF4BD3">
            <w:pPr>
              <w:pStyle w:val="Geenafstand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                                         m3 </w:t>
            </w:r>
          </w:p>
        </w:tc>
      </w:tr>
      <w:tr w:rsidR="00771FB5" w:rsidRPr="00705646" w14:paraId="50D667F7" w14:textId="77777777" w:rsidTr="00CF4BD3">
        <w:tc>
          <w:tcPr>
            <w:tcW w:w="3823" w:type="dxa"/>
          </w:tcPr>
          <w:p w14:paraId="0036B554" w14:textId="77777777" w:rsidR="00B73825" w:rsidRPr="00705646" w:rsidRDefault="00B62275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  <w:t>Meer dan 50.000 kWh of 25.000 m3 gas? Dan ben</w:t>
            </w:r>
            <w:r w:rsidR="008D008E" w:rsidRPr="00705646"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  <w:t xml:space="preserve"> je</w:t>
            </w:r>
            <w:r w:rsidRPr="00705646"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  <w:t xml:space="preserve"> officieel informatieplichtig. Dit houdt in dat</w:t>
            </w:r>
            <w:r w:rsidR="008D008E" w:rsidRPr="00705646"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  <w:t xml:space="preserve"> je </w:t>
            </w:r>
            <w:r w:rsidRPr="00705646"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  <w:t xml:space="preserve">moet voldoen aan de Informatieplicht Energiebesparing, en de voor </w:t>
            </w:r>
            <w:r w:rsidR="008D008E" w:rsidRPr="00705646"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  <w:t>jouw</w:t>
            </w:r>
            <w:r w:rsidRPr="00705646"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  <w:t xml:space="preserve"> branch opgestelde Erkende Maatregelen zou moeten uitvoeren</w:t>
            </w:r>
            <w:r w:rsidR="006E4A4F" w:rsidRPr="00705646"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  <w:t xml:space="preserve">. Hierbij kunnen wij </w:t>
            </w:r>
            <w:r w:rsidR="008D008E" w:rsidRPr="00705646"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  <w:t>je</w:t>
            </w:r>
            <w:r w:rsidR="006E4A4F" w:rsidRPr="00705646"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  <w:t xml:space="preserve"> helpen. Kunnen we daar een afspraak voor maken? </w:t>
            </w:r>
          </w:p>
        </w:tc>
        <w:tc>
          <w:tcPr>
            <w:tcW w:w="4202" w:type="dxa"/>
          </w:tcPr>
          <w:p w14:paraId="4DD6FF27" w14:textId="77777777" w:rsidR="00B73825" w:rsidRPr="00705646" w:rsidRDefault="00B73825" w:rsidP="00CF4BD3">
            <w:pPr>
              <w:pStyle w:val="Geenafstand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  <w:tc>
          <w:tcPr>
            <w:tcW w:w="2675" w:type="dxa"/>
          </w:tcPr>
          <w:p w14:paraId="4C075861" w14:textId="77777777" w:rsidR="00B73825" w:rsidRPr="00705646" w:rsidRDefault="00B73825" w:rsidP="00CF4BD3">
            <w:pPr>
              <w:pStyle w:val="Geenafstand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</w:tr>
      <w:tr w:rsidR="00771FB5" w:rsidRPr="00705646" w14:paraId="1A4685DF" w14:textId="77777777" w:rsidTr="00705646">
        <w:trPr>
          <w:trHeight w:val="3135"/>
        </w:trPr>
        <w:tc>
          <w:tcPr>
            <w:tcW w:w="3823" w:type="dxa"/>
          </w:tcPr>
          <w:p w14:paraId="4C5F49B1" w14:textId="77777777" w:rsidR="00164D14" w:rsidRPr="00705646" w:rsidRDefault="00164D14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  <w:t>Afspraken</w:t>
            </w:r>
          </w:p>
        </w:tc>
        <w:tc>
          <w:tcPr>
            <w:tcW w:w="6877" w:type="dxa"/>
            <w:gridSpan w:val="2"/>
          </w:tcPr>
          <w:p w14:paraId="7E9AF8C4" w14:textId="77777777" w:rsidR="00164D14" w:rsidRPr="00705646" w:rsidRDefault="00164D14" w:rsidP="00CF4BD3">
            <w:pPr>
              <w:pStyle w:val="Geenafstand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</w:tr>
      <w:tr w:rsidR="00771FB5" w:rsidRPr="00705646" w14:paraId="2E1747C4" w14:textId="77777777" w:rsidTr="00705646">
        <w:trPr>
          <w:trHeight w:val="3103"/>
        </w:trPr>
        <w:tc>
          <w:tcPr>
            <w:tcW w:w="3823" w:type="dxa"/>
          </w:tcPr>
          <w:p w14:paraId="1E8A697F" w14:textId="77777777" w:rsidR="00164D14" w:rsidRPr="00705646" w:rsidRDefault="00164D14" w:rsidP="00CF4BD3">
            <w:pPr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</w:pPr>
            <w:r w:rsidRPr="00705646">
              <w:rPr>
                <w:rFonts w:asciiTheme="majorHAnsi" w:hAnsiTheme="majorHAnsi" w:cstheme="majorHAnsi"/>
                <w:b/>
                <w:bCs/>
                <w:color w:val="auto"/>
                <w:sz w:val="20"/>
                <w:szCs w:val="20"/>
              </w:rPr>
              <w:t>Notities</w:t>
            </w:r>
          </w:p>
        </w:tc>
        <w:tc>
          <w:tcPr>
            <w:tcW w:w="6877" w:type="dxa"/>
            <w:gridSpan w:val="2"/>
          </w:tcPr>
          <w:p w14:paraId="3EFDEA6E" w14:textId="77777777" w:rsidR="00164D14" w:rsidRPr="00705646" w:rsidRDefault="00164D14" w:rsidP="00CF4BD3">
            <w:pPr>
              <w:pStyle w:val="Geenafstand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</w:tr>
    </w:tbl>
    <w:p w14:paraId="4E2900D2" w14:textId="77777777" w:rsidR="00164D14" w:rsidRPr="00705646" w:rsidRDefault="00164D14" w:rsidP="00164D14">
      <w:pPr>
        <w:rPr>
          <w:rFonts w:asciiTheme="majorHAnsi" w:hAnsiTheme="majorHAnsi" w:cstheme="majorHAnsi"/>
          <w:color w:val="auto"/>
        </w:rPr>
      </w:pPr>
    </w:p>
    <w:p w14:paraId="1611513B" w14:textId="77777777" w:rsidR="009F13E7" w:rsidRPr="00705646" w:rsidRDefault="009F13E7" w:rsidP="00164D14">
      <w:pPr>
        <w:rPr>
          <w:rFonts w:asciiTheme="majorHAnsi" w:hAnsiTheme="majorHAnsi" w:cstheme="majorHAnsi"/>
          <w:color w:val="auto"/>
        </w:rPr>
      </w:pPr>
    </w:p>
    <w:sectPr w:rsidR="009F13E7" w:rsidRPr="00705646" w:rsidSect="00CD5461">
      <w:headerReference w:type="default" r:id="rId8"/>
      <w:footerReference w:type="default" r:id="rId9"/>
      <w:pgSz w:w="11900" w:h="16840"/>
      <w:pgMar w:top="1843" w:right="595" w:bottom="595" w:left="595" w:header="595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DFA41" w14:textId="77777777" w:rsidR="00C84B60" w:rsidRDefault="00C84B60" w:rsidP="00F2605C">
      <w:r>
        <w:separator/>
      </w:r>
    </w:p>
  </w:endnote>
  <w:endnote w:type="continuationSeparator" w:id="0">
    <w:p w14:paraId="0320673F" w14:textId="77777777" w:rsidR="00C84B60" w:rsidRDefault="00C84B60" w:rsidP="00F26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eometric">
    <w:altName w:val="Calibri"/>
    <w:panose1 w:val="00000000000000000000"/>
    <w:charset w:val="00"/>
    <w:family w:val="modern"/>
    <w:notTrueType/>
    <w:pitch w:val="variable"/>
    <w:sig w:usb0="A000026F" w:usb1="0000207B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ometric Extra Bold">
    <w:altName w:val="Calibri"/>
    <w:panose1 w:val="00000000000000000000"/>
    <w:charset w:val="4D"/>
    <w:family w:val="auto"/>
    <w:notTrueType/>
    <w:pitch w:val="variable"/>
    <w:sig w:usb0="A000026F" w:usb1="0000207B" w:usb2="00000000" w:usb3="00000000" w:csb0="00000097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nnamed Bold">
    <w:altName w:val="Calibri"/>
    <w:panose1 w:val="00000000000000000000"/>
    <w:charset w:val="4D"/>
    <w:family w:val="auto"/>
    <w:notTrueType/>
    <w:pitch w:val="variable"/>
    <w:sig w:usb0="A000026F" w:usb1="0000207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15251" w14:textId="77777777" w:rsidR="00AD2A37" w:rsidRDefault="00705646" w:rsidP="00F2605C">
    <w:pPr>
      <w:pStyle w:val="Voet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FF47EB0" wp14:editId="61AD2FBB">
          <wp:simplePos x="0" y="0"/>
          <wp:positionH relativeFrom="column">
            <wp:posOffset>635</wp:posOffset>
          </wp:positionH>
          <wp:positionV relativeFrom="page">
            <wp:posOffset>9986645</wp:posOffset>
          </wp:positionV>
          <wp:extent cx="1638935" cy="483235"/>
          <wp:effectExtent l="0" t="0" r="0" b="0"/>
          <wp:wrapNone/>
          <wp:docPr id="2" name="Energieneutrale Bedrijventerreinen Drenthe 2035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ergieneutrale Bedrijventerreinen Drenthe 2035-RGB.pn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935" cy="483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3A395" w14:textId="77777777" w:rsidR="00C84B60" w:rsidRDefault="00C84B60" w:rsidP="00F2605C">
      <w:r>
        <w:separator/>
      </w:r>
    </w:p>
  </w:footnote>
  <w:footnote w:type="continuationSeparator" w:id="0">
    <w:p w14:paraId="2B5F64A1" w14:textId="77777777" w:rsidR="00C84B60" w:rsidRDefault="00C84B60" w:rsidP="00F260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14550" w14:textId="77777777" w:rsidR="00AD2A37" w:rsidRDefault="00771FB5" w:rsidP="00771FB5">
    <w:pPr>
      <w:pStyle w:val="Koptekst"/>
      <w:jc w:val="right"/>
    </w:pPr>
    <w:r>
      <w:rPr>
        <w:noProof/>
      </w:rPr>
      <w:drawing>
        <wp:inline distT="0" distB="0" distL="0" distR="0" wp14:anchorId="2D016AE8" wp14:editId="2A6F03E0">
          <wp:extent cx="1524000" cy="228600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14442"/>
    <w:multiLevelType w:val="hybridMultilevel"/>
    <w:tmpl w:val="26E20D18"/>
    <w:lvl w:ilvl="0" w:tplc="7A884CD0">
      <w:start w:val="25"/>
      <w:numFmt w:val="bullet"/>
      <w:lvlText w:val="-"/>
      <w:lvlJc w:val="left"/>
      <w:pPr>
        <w:ind w:left="720" w:hanging="360"/>
      </w:pPr>
      <w:rPr>
        <w:rFonts w:ascii="Neometric" w:eastAsiaTheme="minorHAnsi" w:hAnsi="Neometric" w:cs="Neometric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0167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63A"/>
    <w:rsid w:val="00033004"/>
    <w:rsid w:val="000648F1"/>
    <w:rsid w:val="000A71D3"/>
    <w:rsid w:val="000D1D2D"/>
    <w:rsid w:val="001152E4"/>
    <w:rsid w:val="00124E07"/>
    <w:rsid w:val="00134475"/>
    <w:rsid w:val="00142C44"/>
    <w:rsid w:val="001505F4"/>
    <w:rsid w:val="00164D14"/>
    <w:rsid w:val="00166CF5"/>
    <w:rsid w:val="0017617C"/>
    <w:rsid w:val="001C154E"/>
    <w:rsid w:val="0021463A"/>
    <w:rsid w:val="002C40DF"/>
    <w:rsid w:val="002C414C"/>
    <w:rsid w:val="002E2B61"/>
    <w:rsid w:val="002E72A0"/>
    <w:rsid w:val="002F329A"/>
    <w:rsid w:val="0035329D"/>
    <w:rsid w:val="003C44D4"/>
    <w:rsid w:val="00403DDE"/>
    <w:rsid w:val="004137E6"/>
    <w:rsid w:val="00444464"/>
    <w:rsid w:val="0044769B"/>
    <w:rsid w:val="00463BD1"/>
    <w:rsid w:val="004D20DD"/>
    <w:rsid w:val="004E6126"/>
    <w:rsid w:val="0050525E"/>
    <w:rsid w:val="005404E8"/>
    <w:rsid w:val="005553C9"/>
    <w:rsid w:val="00585130"/>
    <w:rsid w:val="005D49CA"/>
    <w:rsid w:val="005F449B"/>
    <w:rsid w:val="00605560"/>
    <w:rsid w:val="00621CDE"/>
    <w:rsid w:val="00663B77"/>
    <w:rsid w:val="0069397E"/>
    <w:rsid w:val="006E4A4F"/>
    <w:rsid w:val="00705646"/>
    <w:rsid w:val="00707A2C"/>
    <w:rsid w:val="007247EC"/>
    <w:rsid w:val="00771FB5"/>
    <w:rsid w:val="00844826"/>
    <w:rsid w:val="00885CC0"/>
    <w:rsid w:val="008A0FC2"/>
    <w:rsid w:val="008D008E"/>
    <w:rsid w:val="008D4F6D"/>
    <w:rsid w:val="0094202E"/>
    <w:rsid w:val="009C4448"/>
    <w:rsid w:val="009F13E7"/>
    <w:rsid w:val="009F5F9A"/>
    <w:rsid w:val="00A26CA9"/>
    <w:rsid w:val="00A26D22"/>
    <w:rsid w:val="00A64986"/>
    <w:rsid w:val="00A72B82"/>
    <w:rsid w:val="00AB15A6"/>
    <w:rsid w:val="00AB1E6D"/>
    <w:rsid w:val="00AD2A37"/>
    <w:rsid w:val="00B20C8B"/>
    <w:rsid w:val="00B45B83"/>
    <w:rsid w:val="00B62275"/>
    <w:rsid w:val="00B71DE8"/>
    <w:rsid w:val="00B73825"/>
    <w:rsid w:val="00B76EE3"/>
    <w:rsid w:val="00B805ED"/>
    <w:rsid w:val="00B934FB"/>
    <w:rsid w:val="00B9600F"/>
    <w:rsid w:val="00BD1925"/>
    <w:rsid w:val="00BD561A"/>
    <w:rsid w:val="00BE1679"/>
    <w:rsid w:val="00C0401B"/>
    <w:rsid w:val="00C44463"/>
    <w:rsid w:val="00C52D90"/>
    <w:rsid w:val="00C84B60"/>
    <w:rsid w:val="00CD0B16"/>
    <w:rsid w:val="00CD5461"/>
    <w:rsid w:val="00CE235B"/>
    <w:rsid w:val="00CF45ED"/>
    <w:rsid w:val="00D25101"/>
    <w:rsid w:val="00D46681"/>
    <w:rsid w:val="00D52DE2"/>
    <w:rsid w:val="00D95818"/>
    <w:rsid w:val="00DA45FC"/>
    <w:rsid w:val="00E07B9E"/>
    <w:rsid w:val="00E55F49"/>
    <w:rsid w:val="00E95EA9"/>
    <w:rsid w:val="00ED293F"/>
    <w:rsid w:val="00F079E0"/>
    <w:rsid w:val="00F2605C"/>
    <w:rsid w:val="00F3528C"/>
    <w:rsid w:val="00F6012B"/>
    <w:rsid w:val="00F74329"/>
    <w:rsid w:val="00F85456"/>
    <w:rsid w:val="00F97278"/>
    <w:rsid w:val="00FB0726"/>
    <w:rsid w:val="00FE1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03E504"/>
  <w15:chartTrackingRefBased/>
  <w15:docId w15:val="{F2FE5A66-B65E-4977-821A-D7918D4A1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137E6"/>
    <w:pPr>
      <w:suppressAutoHyphens/>
      <w:autoSpaceDE w:val="0"/>
      <w:autoSpaceDN w:val="0"/>
      <w:adjustRightInd w:val="0"/>
      <w:spacing w:line="360" w:lineRule="auto"/>
      <w:textAlignment w:val="center"/>
    </w:pPr>
    <w:rPr>
      <w:rFonts w:ascii="Neometric" w:hAnsi="Neometric" w:cs="Neometric"/>
      <w:color w:val="010326"/>
      <w:sz w:val="18"/>
      <w:szCs w:val="18"/>
    </w:rPr>
  </w:style>
  <w:style w:type="paragraph" w:styleId="Kop1">
    <w:name w:val="heading 1"/>
    <w:basedOn w:val="Standaard"/>
    <w:next w:val="Standaard"/>
    <w:link w:val="Kop1Char"/>
    <w:uiPriority w:val="9"/>
    <w:qFormat/>
    <w:rsid w:val="004137E6"/>
    <w:pPr>
      <w:keepNext/>
      <w:keepLines/>
      <w:spacing w:before="240"/>
      <w:outlineLvl w:val="0"/>
    </w:pPr>
    <w:rPr>
      <w:rFonts w:ascii="Neometric Extra Bold" w:eastAsiaTheme="majorEastAsia" w:hAnsi="Neometric Extra Bold" w:cstheme="majorBidi"/>
      <w:b/>
      <w:sz w:val="48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37E6"/>
    <w:pPr>
      <w:keepNext/>
      <w:keepLines/>
      <w:spacing w:before="40"/>
      <w:outlineLvl w:val="1"/>
    </w:pPr>
    <w:rPr>
      <w:rFonts w:ascii="Neometric Extra Bold" w:eastAsiaTheme="majorEastAsia" w:hAnsi="Neometric Extra Bold" w:cstheme="majorBidi"/>
      <w:b/>
      <w:sz w:val="3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37E6"/>
    <w:pPr>
      <w:keepNext/>
      <w:keepLines/>
      <w:spacing w:before="40"/>
      <w:outlineLvl w:val="2"/>
    </w:pPr>
    <w:rPr>
      <w:rFonts w:ascii="Neometric Extra Bold" w:eastAsiaTheme="majorEastAsia" w:hAnsi="Neometric Extra Bold" w:cstheme="majorBidi"/>
      <w:b/>
      <w:sz w:val="28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D2A3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D2A37"/>
  </w:style>
  <w:style w:type="paragraph" w:styleId="Voettekst">
    <w:name w:val="footer"/>
    <w:basedOn w:val="Standaard"/>
    <w:link w:val="VoettekstChar"/>
    <w:uiPriority w:val="99"/>
    <w:unhideWhenUsed/>
    <w:rsid w:val="00AD2A3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D2A37"/>
  </w:style>
  <w:style w:type="paragraph" w:customStyle="1" w:styleId="BasicParagraph">
    <w:name w:val="[Basic Paragraph]"/>
    <w:basedOn w:val="Standaard"/>
    <w:uiPriority w:val="99"/>
    <w:rsid w:val="00F2605C"/>
    <w:pPr>
      <w:spacing w:line="288" w:lineRule="auto"/>
    </w:pPr>
    <w:rPr>
      <w:rFonts w:ascii="Minion Pro" w:hAnsi="Minion Pro" w:cs="Minion Pro"/>
      <w:color w:val="000000"/>
      <w:lang w:val="en-GB"/>
    </w:rPr>
  </w:style>
  <w:style w:type="paragraph" w:styleId="Geenafstand">
    <w:name w:val="No Spacing"/>
    <w:basedOn w:val="Standaard"/>
    <w:uiPriority w:val="1"/>
    <w:qFormat/>
    <w:rsid w:val="004137E6"/>
    <w:pPr>
      <w:spacing w:line="276" w:lineRule="auto"/>
    </w:pPr>
  </w:style>
  <w:style w:type="character" w:styleId="Nadruk">
    <w:name w:val="Emphasis"/>
    <w:basedOn w:val="Standaardalinea-lettertype"/>
    <w:uiPriority w:val="20"/>
    <w:qFormat/>
    <w:rsid w:val="004137E6"/>
    <w:rPr>
      <w:rFonts w:ascii="Neometric" w:hAnsi="Neometric" w:cs="Unnamed Bold"/>
      <w:b/>
      <w:bCs/>
      <w:i w:val="0"/>
      <w:color w:val="F08223"/>
      <w:lang w:val="en-GB"/>
    </w:rPr>
  </w:style>
  <w:style w:type="character" w:styleId="Zwaar">
    <w:name w:val="Strong"/>
    <w:basedOn w:val="Nadruk"/>
    <w:uiPriority w:val="22"/>
    <w:qFormat/>
    <w:rsid w:val="004137E6"/>
    <w:rPr>
      <w:rFonts w:ascii="Neometric" w:hAnsi="Neometric" w:cs="Unnamed Bold"/>
      <w:b/>
      <w:bCs/>
      <w:i w:val="0"/>
      <w:color w:val="F08223"/>
      <w:lang w:val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4202E"/>
    <w:pPr>
      <w:spacing w:line="240" w:lineRule="auto"/>
    </w:pPr>
    <w:rPr>
      <w:rFonts w:ascii="Times New Roman" w:hAnsi="Times New Roman" w:cs="Times New Roman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4202E"/>
    <w:rPr>
      <w:rFonts w:ascii="Times New Roman" w:hAnsi="Times New Roman" w:cs="Times New Roman"/>
      <w:color w:val="000005"/>
      <w:sz w:val="18"/>
      <w:szCs w:val="18"/>
    </w:rPr>
  </w:style>
  <w:style w:type="character" w:customStyle="1" w:styleId="Kop1Char">
    <w:name w:val="Kop 1 Char"/>
    <w:basedOn w:val="Standaardalinea-lettertype"/>
    <w:link w:val="Kop1"/>
    <w:uiPriority w:val="9"/>
    <w:rsid w:val="004137E6"/>
    <w:rPr>
      <w:rFonts w:ascii="Neometric Extra Bold" w:eastAsiaTheme="majorEastAsia" w:hAnsi="Neometric Extra Bold" w:cstheme="majorBidi"/>
      <w:b/>
      <w:color w:val="010326"/>
      <w:sz w:val="48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37E6"/>
    <w:rPr>
      <w:rFonts w:ascii="Neometric Extra Bold" w:eastAsiaTheme="majorEastAsia" w:hAnsi="Neometric Extra Bold" w:cstheme="majorBidi"/>
      <w:b/>
      <w:color w:val="010326"/>
      <w:sz w:val="3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37E6"/>
    <w:rPr>
      <w:rFonts w:ascii="Neometric Extra Bold" w:eastAsiaTheme="majorEastAsia" w:hAnsi="Neometric Extra Bold" w:cstheme="majorBidi"/>
      <w:b/>
      <w:color w:val="010326"/>
      <w:sz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37E6"/>
    <w:pPr>
      <w:numPr>
        <w:ilvl w:val="1"/>
      </w:numPr>
      <w:spacing w:after="160"/>
    </w:pPr>
    <w:rPr>
      <w:rFonts w:eastAsiaTheme="minorEastAsia" w:cstheme="minorBidi"/>
      <w:color w:val="7F8092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37E6"/>
    <w:rPr>
      <w:rFonts w:ascii="Neometric" w:eastAsiaTheme="minorEastAsia" w:hAnsi="Neometric"/>
      <w:color w:val="7F8092"/>
      <w:spacing w:val="15"/>
      <w:sz w:val="22"/>
      <w:szCs w:val="22"/>
    </w:rPr>
  </w:style>
  <w:style w:type="paragraph" w:styleId="Lijstalinea">
    <w:name w:val="List Paragraph"/>
    <w:basedOn w:val="Standaard"/>
    <w:uiPriority w:val="34"/>
    <w:qFormat/>
    <w:rsid w:val="004137E6"/>
  </w:style>
  <w:style w:type="paragraph" w:styleId="Citaat">
    <w:name w:val="Quote"/>
    <w:basedOn w:val="Standaard"/>
    <w:next w:val="Standaard"/>
    <w:link w:val="CitaatChar"/>
    <w:uiPriority w:val="29"/>
    <w:qFormat/>
    <w:rsid w:val="004137E6"/>
  </w:style>
  <w:style w:type="character" w:customStyle="1" w:styleId="CitaatChar">
    <w:name w:val="Citaat Char"/>
    <w:basedOn w:val="Standaardalinea-lettertype"/>
    <w:link w:val="Citaat"/>
    <w:uiPriority w:val="29"/>
    <w:rsid w:val="004137E6"/>
    <w:rPr>
      <w:rFonts w:ascii="Neometric" w:hAnsi="Neometric" w:cs="Neometric"/>
      <w:color w:val="010326"/>
      <w:sz w:val="18"/>
      <w:szCs w:val="18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37E6"/>
    <w:rPr>
      <w:rFonts w:ascii="Unnamed Bold" w:hAnsi="Unnamed Bold"/>
      <w:b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37E6"/>
    <w:rPr>
      <w:rFonts w:ascii="Unnamed Bold" w:hAnsi="Unnamed Bold" w:cs="Neometric"/>
      <w:b/>
      <w:color w:val="010326"/>
      <w:sz w:val="18"/>
      <w:szCs w:val="18"/>
    </w:rPr>
  </w:style>
  <w:style w:type="character" w:styleId="Subtielebenadrukking">
    <w:name w:val="Subtle Emphasis"/>
    <w:basedOn w:val="Standaardalinea-lettertype"/>
    <w:uiPriority w:val="19"/>
    <w:qFormat/>
    <w:rsid w:val="004137E6"/>
    <w:rPr>
      <w:rFonts w:ascii="Neometric" w:hAnsi="Neometric"/>
      <w:b w:val="0"/>
      <w:i w:val="0"/>
      <w:iCs/>
      <w:color w:val="010326"/>
      <w:u w:val="single"/>
    </w:rPr>
  </w:style>
  <w:style w:type="character" w:styleId="Intensievebenadrukking">
    <w:name w:val="Intense Emphasis"/>
    <w:basedOn w:val="Standaardalinea-lettertype"/>
    <w:uiPriority w:val="21"/>
    <w:qFormat/>
    <w:rsid w:val="004137E6"/>
    <w:rPr>
      <w:rFonts w:ascii="Neometric" w:hAnsi="Neometric"/>
      <w:b/>
      <w:i w:val="0"/>
      <w:iCs/>
      <w:color w:val="F28322"/>
    </w:rPr>
  </w:style>
  <w:style w:type="character" w:styleId="Subtieleverwijzing">
    <w:name w:val="Subtle Reference"/>
    <w:basedOn w:val="DuidelijkcitaatChar"/>
    <w:uiPriority w:val="31"/>
    <w:qFormat/>
    <w:rsid w:val="004137E6"/>
    <w:rPr>
      <w:rFonts w:ascii="Neometric" w:hAnsi="Neometric" w:cs="Neometric"/>
      <w:b w:val="0"/>
      <w:i w:val="0"/>
      <w:color w:val="010326"/>
      <w:sz w:val="18"/>
      <w:szCs w:val="18"/>
    </w:rPr>
  </w:style>
  <w:style w:type="character" w:styleId="Intensieveverwijzing">
    <w:name w:val="Intense Reference"/>
    <w:basedOn w:val="Subtieleverwijzing"/>
    <w:uiPriority w:val="32"/>
    <w:qFormat/>
    <w:rsid w:val="004137E6"/>
    <w:rPr>
      <w:rFonts w:ascii="Unnamed Bold" w:hAnsi="Unnamed Bold" w:cs="Neometric"/>
      <w:b/>
      <w:i w:val="0"/>
      <w:color w:val="010326"/>
      <w:sz w:val="18"/>
      <w:szCs w:val="18"/>
    </w:rPr>
  </w:style>
  <w:style w:type="character" w:styleId="Titelvanboek">
    <w:name w:val="Book Title"/>
    <w:basedOn w:val="Intensieveverwijzing"/>
    <w:uiPriority w:val="33"/>
    <w:qFormat/>
    <w:rsid w:val="004137E6"/>
    <w:rPr>
      <w:rFonts w:ascii="Neometric Extra Bold" w:hAnsi="Neometric Extra Bold" w:cs="Neometric"/>
      <w:b/>
      <w:i w:val="0"/>
      <w:color w:val="F28322"/>
      <w:sz w:val="22"/>
      <w:szCs w:val="18"/>
    </w:rPr>
  </w:style>
  <w:style w:type="character" w:customStyle="1" w:styleId="helpbuttonon">
    <w:name w:val="helpbuttonon"/>
    <w:basedOn w:val="Standaardalinea-lettertype"/>
    <w:rsid w:val="009F13E7"/>
  </w:style>
  <w:style w:type="table" w:styleId="Tabelraster">
    <w:name w:val="Table Grid"/>
    <w:basedOn w:val="Standaardtabel"/>
    <w:uiPriority w:val="39"/>
    <w:rsid w:val="002E2B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licht">
    <w:name w:val="Grid Table Light"/>
    <w:basedOn w:val="Standaardtabel"/>
    <w:uiPriority w:val="40"/>
    <w:rsid w:val="007247E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5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4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/Users/helgavanraan/Documents/Studio%20Hooghalen/W2203%20272-%20Eco-Leidraad%20Energieneutrale%20bedrijventerreinen%20Drenthe%202035/links/logo%20energieneutralebedrijventerreinen/Energieneutrale%20Bedrijventerreinen%20Drenthe%202035-RGB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mitra\OneDrive%20-%20Provincie%20Drenthe\Documenten\Hulpmiddelen\Template%20Rapportage%20eerste%20bedrijfsgesprek%20EBD35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Rapportage eerste bedrijfsgesprek EBD35</Template>
  <TotalTime>4</TotalTime>
  <Pages>3</Pages>
  <Words>335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Sumitra Otter</dc:creator>
  <cp:keywords/>
  <dc:description/>
  <cp:lastModifiedBy>Sumitra Schipper</cp:lastModifiedBy>
  <cp:revision>2</cp:revision>
  <cp:lastPrinted>2022-12-08T07:02:00Z</cp:lastPrinted>
  <dcterms:created xsi:type="dcterms:W3CDTF">2023-03-21T08:18:00Z</dcterms:created>
  <dcterms:modified xsi:type="dcterms:W3CDTF">2023-03-21T08:23:00Z</dcterms:modified>
</cp:coreProperties>
</file>